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5E" w:rsidRPr="00531128" w:rsidRDefault="0035545E" w:rsidP="00531128">
      <w:pPr>
        <w:jc w:val="right"/>
        <w:rPr>
          <w:rFonts w:ascii="Times New Roman" w:hAnsi="Times New Roman"/>
        </w:rPr>
      </w:pPr>
      <w:r w:rsidRPr="00531128">
        <w:rPr>
          <w:rFonts w:ascii="Times New Roman" w:hAnsi="Times New Roman"/>
        </w:rPr>
        <w:t>Директору МБУ ДО</w:t>
      </w:r>
    </w:p>
    <w:p w:rsidR="0035545E" w:rsidRPr="00531128" w:rsidRDefault="0035545E" w:rsidP="00531128">
      <w:pPr>
        <w:jc w:val="right"/>
        <w:rPr>
          <w:rFonts w:ascii="Times New Roman" w:hAnsi="Times New Roman"/>
        </w:rPr>
      </w:pPr>
      <w:r w:rsidRPr="00531128">
        <w:rPr>
          <w:rFonts w:ascii="Times New Roman" w:hAnsi="Times New Roman"/>
        </w:rPr>
        <w:t xml:space="preserve"> «Детская школа искусств»       </w:t>
      </w:r>
    </w:p>
    <w:p w:rsidR="0035545E" w:rsidRPr="00531128" w:rsidRDefault="0035545E" w:rsidP="00531128">
      <w:pPr>
        <w:jc w:val="right"/>
        <w:rPr>
          <w:rFonts w:ascii="Times New Roman" w:hAnsi="Times New Roman"/>
        </w:rPr>
      </w:pPr>
      <w:r w:rsidRPr="00531128">
        <w:rPr>
          <w:rFonts w:ascii="Times New Roman" w:hAnsi="Times New Roman"/>
        </w:rPr>
        <w:t>Г.Н.Шамшудиновой</w:t>
      </w:r>
    </w:p>
    <w:p w:rsidR="0035545E" w:rsidRPr="00531128" w:rsidRDefault="0035545E" w:rsidP="00531128">
      <w:pPr>
        <w:jc w:val="right"/>
        <w:rPr>
          <w:rFonts w:ascii="Times New Roman" w:hAnsi="Times New Roman"/>
        </w:rPr>
      </w:pPr>
      <w:r w:rsidRPr="00531128">
        <w:rPr>
          <w:rFonts w:ascii="Times New Roman" w:hAnsi="Times New Roman"/>
        </w:rPr>
        <w:t>преподавателя скрипки</w:t>
      </w:r>
    </w:p>
    <w:p w:rsidR="0035545E" w:rsidRPr="00531128" w:rsidRDefault="0035545E" w:rsidP="00531128">
      <w:pPr>
        <w:jc w:val="right"/>
        <w:rPr>
          <w:rFonts w:ascii="Times New Roman" w:hAnsi="Times New Roman"/>
        </w:rPr>
      </w:pPr>
      <w:r w:rsidRPr="00531128">
        <w:rPr>
          <w:rFonts w:ascii="Times New Roman" w:hAnsi="Times New Roman"/>
        </w:rPr>
        <w:t>Белаш Милеуши Минахметовны</w:t>
      </w:r>
    </w:p>
    <w:p w:rsidR="0035545E" w:rsidRPr="00531128" w:rsidRDefault="0035545E" w:rsidP="00531128">
      <w:pPr>
        <w:jc w:val="right"/>
        <w:rPr>
          <w:rFonts w:ascii="Times New Roman" w:hAnsi="Times New Roman"/>
        </w:rPr>
      </w:pPr>
    </w:p>
    <w:p w:rsidR="0035545E" w:rsidRPr="00531128" w:rsidRDefault="0035545E" w:rsidP="00531128">
      <w:pPr>
        <w:pStyle w:val="a1"/>
        <w:shd w:val="clear" w:color="auto" w:fill="auto"/>
        <w:ind w:left="142"/>
        <w:jc w:val="center"/>
        <w:rPr>
          <w:sz w:val="24"/>
          <w:szCs w:val="24"/>
        </w:rPr>
      </w:pPr>
      <w:r w:rsidRPr="00531128">
        <w:rPr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35545E" w:rsidRPr="00531128" w:rsidRDefault="0035545E" w:rsidP="00531128">
      <w:pPr>
        <w:pStyle w:val="a1"/>
        <w:shd w:val="clear" w:color="auto" w:fill="auto"/>
        <w:ind w:left="3521"/>
        <w:rPr>
          <w:sz w:val="24"/>
          <w:szCs w:val="24"/>
        </w:rPr>
      </w:pPr>
      <w:r w:rsidRPr="00531128">
        <w:rPr>
          <w:sz w:val="24"/>
          <w:szCs w:val="24"/>
        </w:rPr>
        <w:t xml:space="preserve"> </w:t>
      </w: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124"/>
        <w:gridCol w:w="452"/>
        <w:gridCol w:w="713"/>
        <w:gridCol w:w="716"/>
        <w:gridCol w:w="978"/>
        <w:gridCol w:w="1985"/>
        <w:gridCol w:w="1559"/>
        <w:gridCol w:w="1984"/>
        <w:gridCol w:w="1276"/>
        <w:gridCol w:w="2126"/>
        <w:gridCol w:w="2112"/>
      </w:tblGrid>
      <w:tr w:rsidR="0035545E" w:rsidRPr="00531128" w:rsidTr="00531128">
        <w:trPr>
          <w:cantSplit/>
          <w:trHeight w:val="2383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rPr>
                <w:sz w:val="24"/>
                <w:szCs w:val="24"/>
              </w:rPr>
            </w:pPr>
            <w:bookmarkStart w:id="0" w:name="_GoBack"/>
            <w:bookmarkEnd w:id="0"/>
            <w:r w:rsidRPr="00531128">
              <w:rPr>
                <w:sz w:val="24"/>
                <w:szCs w:val="24"/>
              </w:rPr>
              <w:t>№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Ф.И.О.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педагога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ind w:right="11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отделение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ind w:right="11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Дата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Время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по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расписанию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Тема по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программе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Тема с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учетом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Что надо сделать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учащемуся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(изучить, составить,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изготовить,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упражняться, сделать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видеозапись и др.)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Сроки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Выполнения работы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учащимися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Использованные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ресурсы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(активная ссылка на обучающий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электронный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ресурс)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Способы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обратной связи с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учащимися (почта,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ватсап,</w:t>
            </w:r>
          </w:p>
          <w:p w:rsidR="0035545E" w:rsidRPr="00531128" w:rsidRDefault="0035545E" w:rsidP="0053112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телефон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и др.)</w:t>
            </w:r>
          </w:p>
        </w:tc>
      </w:tr>
      <w:tr w:rsidR="0035545E" w:rsidRPr="00531128" w:rsidTr="00531128">
        <w:trPr>
          <w:cantSplit/>
          <w:trHeight w:val="2759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1 класс скрипка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  </w:t>
            </w:r>
          </w:p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1128">
              <w:rPr>
                <w:rFonts w:ascii="Times New Roman" w:hAnsi="Times New Roman" w:cs="Times New Roman"/>
                <w:lang w:eastAsia="en-US"/>
              </w:rPr>
              <w:t>Изучение пьес, закрепление и обобщение пройденного.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1128">
              <w:rPr>
                <w:rFonts w:ascii="Times New Roman" w:hAnsi="Times New Roman" w:cs="Times New Roman"/>
                <w:lang w:eastAsia="en-US"/>
              </w:rPr>
              <w:t>Закрепление и обобщение пройденного.</w:t>
            </w:r>
          </w:p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Закрепление. Выучивание пьес наизусть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23.05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23.05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531128">
              <w:rPr>
                <w:sz w:val="24"/>
                <w:szCs w:val="24"/>
              </w:rPr>
              <w:t xml:space="preserve"> Электронная почта, Мессенджер </w:t>
            </w: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2049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1 класс скрипка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  </w:t>
            </w:r>
          </w:p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15.20</w:t>
            </w:r>
          </w:p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  13.40</w:t>
            </w:r>
          </w:p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1128">
              <w:rPr>
                <w:rFonts w:ascii="Times New Roman" w:hAnsi="Times New Roman" w:cs="Times New Roman"/>
                <w:lang w:eastAsia="en-US"/>
              </w:rPr>
              <w:t>Изучение пьес, закрепление и обобщение пройденного.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31128">
              <w:rPr>
                <w:rFonts w:ascii="Times New Roman" w:hAnsi="Times New Roman" w:cs="Times New Roman"/>
                <w:lang w:eastAsia="en-US"/>
              </w:rPr>
              <w:t>Закрепление и обобщение пройденного.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Закрепление. Выучивание пьес наизусть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26.05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26.05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Электронная почта, Мессенджер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2012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1 класс скрипка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26.05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26.05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  15.20</w:t>
            </w:r>
          </w:p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  13.40</w:t>
            </w:r>
          </w:p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Изучение пьес, закрепление и обобщение пройденного.</w:t>
            </w:r>
          </w:p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 xml:space="preserve"> Обобщение пройденного.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Повторение. Обобщение пройденного.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Электронная почта, Мессенджер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945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2 класс скрипка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16.50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Изучение пьес, закрепление и обобщение пройденного.</w:t>
            </w:r>
          </w:p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Изучение пьес, закрепление и обобщение пройденного.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Закрепление. Разучивание пьес наизусть.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531128">
              <w:rPr>
                <w:sz w:val="24"/>
                <w:szCs w:val="24"/>
              </w:rPr>
              <w:t xml:space="preserve"> Электронная почта, Мессенджер </w:t>
            </w: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867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2 класс скрипка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16.50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16.50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14.30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35545E" w:rsidRPr="00531128" w:rsidRDefault="0035545E" w:rsidP="00531128">
            <w:pPr>
              <w:rPr>
                <w:rFonts w:ascii="Times New Roman" w:hAnsi="Times New Roman"/>
              </w:rPr>
            </w:pPr>
            <w:r w:rsidRPr="00531128">
              <w:rPr>
                <w:rFonts w:ascii="Times New Roman" w:hAnsi="Times New Roman"/>
              </w:rPr>
              <w:t xml:space="preserve">Работа над метроритмом, интонацией, штрихами, образом в пьесах.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Работа над метроритмом, интонацией, штрихами, образом в пьесах.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. Закрепление. Разучивание пьес наизусть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Электронная почта, Мессенджер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495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6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2 класс скрипка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16.50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16.50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14.30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35545E" w:rsidRPr="00531128" w:rsidRDefault="0035545E" w:rsidP="00531128">
            <w:pPr>
              <w:rPr>
                <w:rFonts w:ascii="Times New Roman" w:hAnsi="Times New Roman"/>
              </w:rPr>
            </w:pPr>
            <w:r w:rsidRPr="00531128">
              <w:rPr>
                <w:rFonts w:ascii="Times New Roman" w:hAnsi="Times New Roman"/>
              </w:rPr>
              <w:t xml:space="preserve">Работа над метроритмом, интонацией, штрихами, образом в пьесах.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Работа над метроритмом, интонацией, штрихами, образом в пьесах.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Повторение. Обобщение пройденного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Электронная почта, Мессенджер </w:t>
            </w: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2100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7</w:t>
            </w:r>
          </w:p>
          <w:p w:rsidR="0035545E" w:rsidRPr="00531128" w:rsidRDefault="0035545E" w:rsidP="00531128">
            <w:pPr>
              <w:rPr>
                <w:lang w:eastAsia="en-US"/>
              </w:rPr>
            </w:pPr>
          </w:p>
          <w:p w:rsidR="0035545E" w:rsidRPr="00531128" w:rsidRDefault="0035545E" w:rsidP="00531128">
            <w:pPr>
              <w:rPr>
                <w:lang w:eastAsia="en-US"/>
              </w:rPr>
            </w:pPr>
          </w:p>
          <w:p w:rsidR="0035545E" w:rsidRPr="00531128" w:rsidRDefault="0035545E" w:rsidP="00531128">
            <w:pPr>
              <w:rPr>
                <w:lang w:eastAsia="en-US"/>
              </w:rPr>
            </w:pPr>
          </w:p>
          <w:p w:rsidR="0035545E" w:rsidRPr="00531128" w:rsidRDefault="0035545E" w:rsidP="00531128">
            <w:pPr>
              <w:rPr>
                <w:lang w:eastAsia="en-US"/>
              </w:rPr>
            </w:pPr>
          </w:p>
          <w:p w:rsidR="0035545E" w:rsidRPr="00531128" w:rsidRDefault="0035545E" w:rsidP="00531128">
            <w:pPr>
              <w:rPr>
                <w:lang w:eastAsia="en-US"/>
              </w:rPr>
            </w:pPr>
          </w:p>
          <w:p w:rsidR="0035545E" w:rsidRPr="00531128" w:rsidRDefault="0035545E" w:rsidP="00531128">
            <w:pPr>
              <w:rPr>
                <w:lang w:eastAsia="en-US"/>
              </w:rPr>
            </w:pPr>
          </w:p>
          <w:p w:rsidR="0035545E" w:rsidRPr="00531128" w:rsidRDefault="0035545E" w:rsidP="00531128">
            <w:pPr>
              <w:rPr>
                <w:lang w:eastAsia="en-US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3 класс скрипка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14.30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Работа над метроритмом, интонацией, штрихами, образом в пьесах.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Работа над метроритмом, интонацией, штрихами, образом в пьесах.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Закрепление. Разучивание пьес наизусть.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Электронная почта, Мессенджер </w:t>
            </w: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150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3 класс скрипка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21.05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14.30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13.50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Работа над метроритмом, интонацией, штрихами, образом в пьесах.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Работа над метроритмом, интонацией, штрихами, образом в пьесах.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Закрепление.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28.05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Электронная почта, Мессенджер </w:t>
            </w: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165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3 класс скрипка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28.05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28.05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14.30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13.50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15.20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Работа над метроритмом, интонацией, штрихами, образом в пьесах.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Работа над метроритмом, интонацией, штрихами, образом в пьесах. 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Повторение. Обобщение пройденного.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Электронная почта, Мессенджер </w:t>
            </w: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127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Ппв  ф-но  3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26.05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14.40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15.30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15.30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Подбор по слуху простых мелодий.</w:t>
            </w:r>
          </w:p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Чтение с листа.</w:t>
            </w:r>
          </w:p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  <w:lang w:eastAsia="ru-RU"/>
              </w:rPr>
              <w:t xml:space="preserve">Подбор по слуху простых мелодий. Чтение с листа.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  <w:lang w:eastAsia="ru-RU"/>
              </w:rPr>
              <w:t xml:space="preserve">Подобрать по слуху любимую мелодию. Выучить наизусть пьесы.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26.05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30.05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Электронная почта, Мессенджер </w:t>
            </w: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105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Ппв  ф-но  3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18.05.25.05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17.40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17.40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17.00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17.00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17.00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Подбор по слуху простых мелодий.</w:t>
            </w:r>
          </w:p>
          <w:p w:rsidR="0035545E" w:rsidRPr="00531128" w:rsidRDefault="0035545E" w:rsidP="00531128">
            <w:pPr>
              <w:jc w:val="both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Чтение с листа.</w:t>
            </w:r>
          </w:p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  <w:lang w:eastAsia="ru-RU"/>
              </w:rPr>
              <w:t>Подбор по слуху простых мелодий. Чтение с листа.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Закрепление пройденного на уроке.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25.05.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Электронная почта, Мессенджер </w:t>
            </w: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135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Ппв 4 класс гитара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18.20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Изучение пьес. Работа над текстом, штрихами, динамикой. Закрепление.Повторение. Обобщение пройденного.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Изучение пьес. Работа над текстом, штрихами, динамикой. Закрепление.Повторение. Обобщение пройденного.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Закрепление пройденного материала.Разучивание пьес наизусть.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30.05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Электронная почта, Мессенджер </w:t>
            </w: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35545E" w:rsidRPr="00531128" w:rsidTr="00441C04">
        <w:trPr>
          <w:cantSplit/>
          <w:trHeight w:val="105"/>
        </w:trPr>
        <w:tc>
          <w:tcPr>
            <w:tcW w:w="57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Белаш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Милеуша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Минахме-товна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713" w:type="dxa"/>
            <w:shd w:val="clear" w:color="auto" w:fill="FFFFFF"/>
            <w:textDirection w:val="btLr"/>
            <w:vAlign w:val="center"/>
          </w:tcPr>
          <w:p w:rsidR="0035545E" w:rsidRPr="00531128" w:rsidRDefault="0035545E" w:rsidP="00531128">
            <w:pPr>
              <w:jc w:val="center"/>
              <w:rPr>
                <w:rFonts w:ascii="Times New Roman" w:hAnsi="Times New Roman" w:cs="Times New Roman"/>
              </w:rPr>
            </w:pPr>
            <w:r w:rsidRPr="00531128">
              <w:rPr>
                <w:rFonts w:ascii="Times New Roman" w:hAnsi="Times New Roman" w:cs="Times New Roman"/>
              </w:rPr>
              <w:t>4 класс гитара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13.05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15.05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17.40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17.40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17.40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16.10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Работа над двуголосием в пьесах. Изучение штрихов, метроритма в пьесах.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Закрепление  работы над текстом, штрихами, динамикой.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Разучивание наизусть. Закрепление.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22.05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27.05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29.05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>30.05</w:t>
            </w:r>
          </w:p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30.05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FFFFF"/>
            <w:vAlign w:val="center"/>
          </w:tcPr>
          <w:p w:rsidR="0035545E" w:rsidRPr="00531128" w:rsidRDefault="0035545E" w:rsidP="00531128">
            <w:pPr>
              <w:pStyle w:val="a3"/>
              <w:jc w:val="center"/>
              <w:rPr>
                <w:sz w:val="24"/>
                <w:szCs w:val="24"/>
              </w:rPr>
            </w:pPr>
            <w:r w:rsidRPr="00531128">
              <w:rPr>
                <w:sz w:val="24"/>
                <w:szCs w:val="24"/>
              </w:rPr>
              <w:t xml:space="preserve">Электронная почта, Мессенджер </w:t>
            </w:r>
            <w:r w:rsidRPr="00531128">
              <w:rPr>
                <w:sz w:val="24"/>
                <w:szCs w:val="24"/>
                <w:lang w:val="en-US"/>
              </w:rPr>
              <w:t>WhatsApp</w:t>
            </w:r>
          </w:p>
        </w:tc>
      </w:tr>
    </w:tbl>
    <w:p w:rsidR="0035545E" w:rsidRPr="00531128" w:rsidRDefault="0035545E" w:rsidP="00531128">
      <w:pPr>
        <w:jc w:val="both"/>
        <w:rPr>
          <w:rFonts w:ascii="Times New Roman" w:hAnsi="Times New Roman" w:cs="Times New Roman"/>
          <w:lang w:eastAsia="en-US"/>
        </w:rPr>
      </w:pPr>
    </w:p>
    <w:p w:rsidR="0035545E" w:rsidRPr="00531128" w:rsidRDefault="0035545E" w:rsidP="00531128">
      <w:pPr>
        <w:jc w:val="both"/>
        <w:rPr>
          <w:rFonts w:ascii="Times New Roman" w:hAnsi="Times New Roman" w:cs="Times New Roman"/>
          <w:lang w:eastAsia="en-US"/>
        </w:rPr>
      </w:pPr>
    </w:p>
    <w:p w:rsidR="0035545E" w:rsidRPr="00531128" w:rsidRDefault="0035545E" w:rsidP="00531128"/>
    <w:sectPr w:rsidR="0035545E" w:rsidRPr="00531128" w:rsidSect="00531128">
      <w:pgSz w:w="16838" w:h="11906" w:orient="landscape"/>
      <w:pgMar w:top="125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077AC"/>
    <w:rsid w:val="00007CF3"/>
    <w:rsid w:val="000B5F7D"/>
    <w:rsid w:val="00146BA4"/>
    <w:rsid w:val="00191DB5"/>
    <w:rsid w:val="00247DA7"/>
    <w:rsid w:val="00261C2D"/>
    <w:rsid w:val="002E2009"/>
    <w:rsid w:val="00303D21"/>
    <w:rsid w:val="0031532C"/>
    <w:rsid w:val="0031721D"/>
    <w:rsid w:val="0031726C"/>
    <w:rsid w:val="0035545E"/>
    <w:rsid w:val="003561E9"/>
    <w:rsid w:val="00441C04"/>
    <w:rsid w:val="0046199F"/>
    <w:rsid w:val="004A0DA4"/>
    <w:rsid w:val="004F6DFE"/>
    <w:rsid w:val="00500EE9"/>
    <w:rsid w:val="00531128"/>
    <w:rsid w:val="0058227F"/>
    <w:rsid w:val="005C52A1"/>
    <w:rsid w:val="006266DE"/>
    <w:rsid w:val="006B6A8A"/>
    <w:rsid w:val="00702F24"/>
    <w:rsid w:val="007333F5"/>
    <w:rsid w:val="00812CFD"/>
    <w:rsid w:val="00865A3B"/>
    <w:rsid w:val="00876005"/>
    <w:rsid w:val="00896AC2"/>
    <w:rsid w:val="008E1E35"/>
    <w:rsid w:val="008E5798"/>
    <w:rsid w:val="00912727"/>
    <w:rsid w:val="009159A7"/>
    <w:rsid w:val="009257E2"/>
    <w:rsid w:val="00954BF1"/>
    <w:rsid w:val="00983F95"/>
    <w:rsid w:val="0099271E"/>
    <w:rsid w:val="0099644C"/>
    <w:rsid w:val="009A1B8A"/>
    <w:rsid w:val="009C55A6"/>
    <w:rsid w:val="009D1313"/>
    <w:rsid w:val="009E2C43"/>
    <w:rsid w:val="00A81D77"/>
    <w:rsid w:val="00B01443"/>
    <w:rsid w:val="00B76D94"/>
    <w:rsid w:val="00B84098"/>
    <w:rsid w:val="00B85520"/>
    <w:rsid w:val="00B865FB"/>
    <w:rsid w:val="00BF3587"/>
    <w:rsid w:val="00C1631B"/>
    <w:rsid w:val="00CC18F7"/>
    <w:rsid w:val="00CD2DD5"/>
    <w:rsid w:val="00CE22C9"/>
    <w:rsid w:val="00CE60A7"/>
    <w:rsid w:val="00DB435D"/>
    <w:rsid w:val="00E32491"/>
    <w:rsid w:val="00E32B89"/>
    <w:rsid w:val="00E4293A"/>
    <w:rsid w:val="00E567EC"/>
    <w:rsid w:val="00E81F3B"/>
    <w:rsid w:val="00EA156F"/>
    <w:rsid w:val="00F37BE2"/>
    <w:rsid w:val="00F42968"/>
    <w:rsid w:val="00FA7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9E2C43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9E2C43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14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522</TotalTime>
  <Pages>6</Pages>
  <Words>837</Words>
  <Characters>4771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dcterms:created xsi:type="dcterms:W3CDTF">2020-03-30T08:49:00Z</dcterms:created>
  <dcterms:modified xsi:type="dcterms:W3CDTF">2020-05-11T16:32:00Z</dcterms:modified>
</cp:coreProperties>
</file>